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6E" w:rsidRPr="000B0D1B" w:rsidRDefault="00C15D6E" w:rsidP="00E82AF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B0D1B">
        <w:rPr>
          <w:rFonts w:ascii="Times New Roman" w:hAnsi="Times New Roman"/>
          <w:sz w:val="28"/>
          <w:szCs w:val="28"/>
        </w:rPr>
        <w:t xml:space="preserve">Муниципальное бюджетное учреждение культуры дополнительного образования </w:t>
      </w:r>
    </w:p>
    <w:p w:rsidR="00C15D6E" w:rsidRDefault="00C15D6E" w:rsidP="00E82AFD">
      <w:pPr>
        <w:jc w:val="center"/>
      </w:pPr>
      <w:r w:rsidRPr="000B0D1B">
        <w:rPr>
          <w:rFonts w:ascii="Times New Roman" w:hAnsi="Times New Roman"/>
          <w:sz w:val="28"/>
          <w:szCs w:val="28"/>
        </w:rPr>
        <w:t>«Новосильская детская школа искусств»</w:t>
      </w:r>
    </w:p>
    <w:p w:rsidR="00C15D6E" w:rsidRDefault="00C15D6E" w:rsidP="00E82AF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6pt;height:309pt">
            <v:imagedata r:id="rId4" o:title=""/>
          </v:shape>
        </w:pict>
      </w:r>
    </w:p>
    <w:p w:rsidR="00C15D6E" w:rsidRPr="008823D8" w:rsidRDefault="00C15D6E" w:rsidP="00E82AFD">
      <w:pPr>
        <w:spacing w:after="0"/>
        <w:jc w:val="center"/>
        <w:rPr>
          <w:rFonts w:ascii="Times New Roman" w:hAnsi="Times New Roman"/>
          <w:b/>
        </w:rPr>
      </w:pPr>
      <w:r w:rsidRPr="008823D8">
        <w:rPr>
          <w:rFonts w:ascii="Times New Roman" w:hAnsi="Times New Roman"/>
          <w:b/>
        </w:rPr>
        <w:t>«КВИНТЕТ БАЯНИСТОВ»</w:t>
      </w:r>
      <w:r w:rsidRPr="00F26F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яркий пример для  юных музыкантов.</w:t>
      </w:r>
    </w:p>
    <w:p w:rsidR="00C15D6E" w:rsidRDefault="00C15D6E" w:rsidP="00294216">
      <w:pPr>
        <w:spacing w:after="0"/>
        <w:ind w:lef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и аранжировщик   Белоцкий Валерий Петрович.  </w:t>
      </w:r>
    </w:p>
    <w:p w:rsidR="00C15D6E" w:rsidRDefault="00C15D6E" w:rsidP="00294216">
      <w:pPr>
        <w:spacing w:after="0"/>
        <w:ind w:lef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– п</w:t>
      </w:r>
      <w:r w:rsidRPr="00320755">
        <w:rPr>
          <w:rFonts w:ascii="Times New Roman" w:hAnsi="Times New Roman"/>
          <w:sz w:val="28"/>
          <w:szCs w:val="28"/>
        </w:rPr>
        <w:t>реподаватели</w:t>
      </w:r>
      <w:r>
        <w:rPr>
          <w:rFonts w:ascii="Times New Roman" w:hAnsi="Times New Roman"/>
          <w:sz w:val="28"/>
          <w:szCs w:val="28"/>
        </w:rPr>
        <w:t xml:space="preserve"> народного отделения  школы искусств.</w:t>
      </w:r>
    </w:p>
    <w:p w:rsidR="00C15D6E" w:rsidRDefault="00C15D6E" w:rsidP="00E82AFD">
      <w:pPr>
        <w:spacing w:after="0"/>
        <w:ind w:lef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коллектив создан в 2013 году. Участников объединило желание исполнять музыкальные произведения на высоком профессиональном  уровне,  совершенствуя свои технические и музыкальные навыки. Дважды в неделю  на репетициях тщательно отрабатываются  музыкальный текст, фразы, нюансы и  характер произведений. В результате  -  8 разнохарактерных произведений репертуаре,  выступления перед учащимися на школьных мероприятиях, участие в районных и городских праздниках и концертах, областных фестивалях и  конкурсах.</w:t>
      </w:r>
    </w:p>
    <w:p w:rsidR="00C15D6E" w:rsidRPr="00F26F92" w:rsidRDefault="00C15D6E" w:rsidP="00E82AFD">
      <w:pPr>
        <w:ind w:left="284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квинтет баянистов стал Лауреатом Орловского областного фестиваля народного творчества </w:t>
      </w:r>
      <w:r w:rsidRPr="00F26F92">
        <w:rPr>
          <w:rFonts w:ascii="Times New Roman" w:hAnsi="Times New Roman"/>
          <w:sz w:val="28"/>
          <w:szCs w:val="28"/>
        </w:rPr>
        <w:t>«Салют Победы», посвящённ</w:t>
      </w:r>
      <w:r>
        <w:rPr>
          <w:rFonts w:ascii="Times New Roman" w:hAnsi="Times New Roman"/>
          <w:sz w:val="28"/>
          <w:szCs w:val="28"/>
        </w:rPr>
        <w:t>ого</w:t>
      </w:r>
      <w:r w:rsidRPr="00F26F92">
        <w:rPr>
          <w:rFonts w:ascii="Times New Roman" w:hAnsi="Times New Roman"/>
          <w:sz w:val="28"/>
          <w:szCs w:val="28"/>
        </w:rPr>
        <w:t xml:space="preserve"> 70-летию Великой Победы в В</w:t>
      </w:r>
      <w:r>
        <w:rPr>
          <w:rFonts w:ascii="Times New Roman" w:hAnsi="Times New Roman"/>
          <w:sz w:val="28"/>
          <w:szCs w:val="28"/>
        </w:rPr>
        <w:t xml:space="preserve">еликой </w:t>
      </w:r>
      <w:r w:rsidRPr="00F26F9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течественной войне</w:t>
      </w:r>
      <w:r w:rsidRPr="00F26F92">
        <w:rPr>
          <w:rFonts w:ascii="Times New Roman" w:hAnsi="Times New Roman"/>
          <w:sz w:val="28"/>
          <w:szCs w:val="28"/>
        </w:rPr>
        <w:t xml:space="preserve"> 1941-1945гг.</w:t>
      </w:r>
    </w:p>
    <w:p w:rsidR="00C15D6E" w:rsidRDefault="00C15D6E"/>
    <w:sectPr w:rsidR="00C15D6E" w:rsidSect="000B0D1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D1B"/>
    <w:rsid w:val="00062689"/>
    <w:rsid w:val="000B0D1B"/>
    <w:rsid w:val="000F1840"/>
    <w:rsid w:val="0010159E"/>
    <w:rsid w:val="001A5496"/>
    <w:rsid w:val="00200C06"/>
    <w:rsid w:val="00245B08"/>
    <w:rsid w:val="00294216"/>
    <w:rsid w:val="00320755"/>
    <w:rsid w:val="003C6EAF"/>
    <w:rsid w:val="005B4EF3"/>
    <w:rsid w:val="008823D8"/>
    <w:rsid w:val="008D0A69"/>
    <w:rsid w:val="00B5263E"/>
    <w:rsid w:val="00C15D6E"/>
    <w:rsid w:val="00D06CAE"/>
    <w:rsid w:val="00D16FFC"/>
    <w:rsid w:val="00E82AFD"/>
    <w:rsid w:val="00F2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C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359</TotalTime>
  <Pages>1</Pages>
  <Words>149</Words>
  <Characters>854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2016-03-10T08:57:00Z</dcterms:created>
  <dcterms:modified xsi:type="dcterms:W3CDTF">2016-03-16T05:54:00Z</dcterms:modified>
</cp:coreProperties>
</file>